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51083" w14:textId="77777777" w:rsidR="008146CB" w:rsidRDefault="008146CB" w:rsidP="008146CB">
      <w:pPr>
        <w:rPr>
          <w:rFonts w:ascii="Avenir Book" w:hAnsi="Avenir Book"/>
          <w:b/>
          <w:bCs/>
          <w:noProof/>
          <w:sz w:val="20"/>
          <w:szCs w:val="20"/>
        </w:rPr>
      </w:pPr>
    </w:p>
    <w:p w14:paraId="5C5C88ED" w14:textId="77777777" w:rsidR="008146CB" w:rsidRDefault="008146CB" w:rsidP="008146CB">
      <w:pPr>
        <w:rPr>
          <w:rFonts w:ascii="Avenir Book" w:hAnsi="Avenir Book"/>
          <w:b/>
          <w:bCs/>
          <w:noProof/>
          <w:sz w:val="20"/>
          <w:szCs w:val="20"/>
        </w:rPr>
      </w:pPr>
    </w:p>
    <w:p w14:paraId="4A312EC2" w14:textId="0C20AB69" w:rsidR="008146CB" w:rsidRDefault="008146CB" w:rsidP="008146CB">
      <w:pPr>
        <w:rPr>
          <w:rFonts w:ascii="Avenir Book" w:hAnsi="Avenir Book"/>
          <w:b/>
          <w:bCs/>
          <w:noProof/>
          <w:sz w:val="20"/>
          <w:szCs w:val="20"/>
        </w:rPr>
      </w:pPr>
      <w:r w:rsidRPr="008146CB">
        <w:rPr>
          <w:rFonts w:ascii="Avenir Book" w:hAnsi="Avenir Book"/>
          <w:b/>
          <w:bCs/>
          <w:noProof/>
          <w:sz w:val="20"/>
          <w:szCs w:val="20"/>
        </w:rPr>
        <w:t>TERMS AND CONDITIONS</w:t>
      </w:r>
    </w:p>
    <w:p w14:paraId="29A1E902" w14:textId="77777777" w:rsidR="008146CB" w:rsidRDefault="008146CB" w:rsidP="008146CB">
      <w:pPr>
        <w:pStyle w:val="NormalWeb"/>
      </w:pPr>
      <w:r>
        <w:rPr>
          <w:rFonts w:ascii="Avenir" w:hAnsi="Avenir"/>
          <w:sz w:val="20"/>
          <w:szCs w:val="20"/>
        </w:rPr>
        <w:t xml:space="preserve">PROMOTER: Premiere Events ABN 81 494 524 311, Unit 2, 92 Frobisher Street, Osborne Park WA 6017 </w:t>
      </w:r>
    </w:p>
    <w:p w14:paraId="4374C3C6" w14:textId="3012C192" w:rsidR="008146CB" w:rsidRDefault="008146CB" w:rsidP="008146CB">
      <w:pPr>
        <w:pStyle w:val="NormalWeb"/>
        <w:rPr>
          <w:rFonts w:ascii="Avenir" w:hAnsi="Avenir"/>
          <w:sz w:val="20"/>
          <w:szCs w:val="20"/>
        </w:rPr>
      </w:pPr>
      <w:r>
        <w:rPr>
          <w:rFonts w:ascii="Avenir" w:hAnsi="Avenir"/>
          <w:sz w:val="20"/>
          <w:szCs w:val="20"/>
        </w:rPr>
        <w:t>PROMOTION: WIN a Sea-Doo Spark 2</w:t>
      </w:r>
      <w:r w:rsidR="006035A3">
        <w:rPr>
          <w:rFonts w:ascii="Avenir" w:hAnsi="Avenir"/>
          <w:sz w:val="20"/>
          <w:szCs w:val="20"/>
        </w:rPr>
        <w:t>U</w:t>
      </w:r>
      <w:r>
        <w:rPr>
          <w:rFonts w:ascii="Avenir" w:hAnsi="Avenir"/>
          <w:sz w:val="20"/>
          <w:szCs w:val="20"/>
        </w:rPr>
        <w:t>P with the Perth Boat Show</w:t>
      </w:r>
    </w:p>
    <w:p w14:paraId="718758CB" w14:textId="1B1FBE6F" w:rsidR="008146CB" w:rsidRDefault="008146CB" w:rsidP="008146CB">
      <w:pPr>
        <w:pStyle w:val="NormalWeb"/>
        <w:rPr>
          <w:rFonts w:ascii="Avenir" w:hAnsi="Avenir"/>
          <w:sz w:val="20"/>
          <w:szCs w:val="20"/>
        </w:rPr>
      </w:pPr>
      <w:r>
        <w:rPr>
          <w:rFonts w:ascii="Avenir" w:hAnsi="Avenir"/>
          <w:sz w:val="20"/>
          <w:szCs w:val="20"/>
        </w:rPr>
        <w:t xml:space="preserve">PROMOTIONAL PERIOD: Friday </w:t>
      </w:r>
      <w:r w:rsidR="00197CCF">
        <w:rPr>
          <w:rFonts w:ascii="Avenir" w:hAnsi="Avenir"/>
          <w:sz w:val="20"/>
          <w:szCs w:val="20"/>
        </w:rPr>
        <w:t>21</w:t>
      </w:r>
      <w:r>
        <w:rPr>
          <w:rFonts w:ascii="Avenir" w:hAnsi="Avenir"/>
          <w:sz w:val="20"/>
          <w:szCs w:val="20"/>
        </w:rPr>
        <w:t xml:space="preserve"> </w:t>
      </w:r>
      <w:r w:rsidR="00197CCF">
        <w:rPr>
          <w:rFonts w:ascii="Avenir" w:hAnsi="Avenir"/>
          <w:sz w:val="20"/>
          <w:szCs w:val="20"/>
        </w:rPr>
        <w:t>July 2023</w:t>
      </w:r>
      <w:r>
        <w:rPr>
          <w:rFonts w:ascii="Avenir" w:hAnsi="Avenir"/>
          <w:sz w:val="20"/>
          <w:szCs w:val="20"/>
        </w:rPr>
        <w:t>, 9am WST until Sunday 1</w:t>
      </w:r>
      <w:r w:rsidR="00197CCF">
        <w:rPr>
          <w:rFonts w:ascii="Avenir" w:hAnsi="Avenir"/>
          <w:sz w:val="20"/>
          <w:szCs w:val="20"/>
        </w:rPr>
        <w:t>7</w:t>
      </w:r>
      <w:r>
        <w:rPr>
          <w:rFonts w:ascii="Avenir" w:hAnsi="Avenir"/>
          <w:sz w:val="20"/>
          <w:szCs w:val="20"/>
        </w:rPr>
        <w:t xml:space="preserve"> September 202</w:t>
      </w:r>
      <w:r w:rsidR="00197CCF">
        <w:rPr>
          <w:rFonts w:ascii="Avenir" w:hAnsi="Avenir"/>
          <w:sz w:val="20"/>
          <w:szCs w:val="20"/>
        </w:rPr>
        <w:t>3</w:t>
      </w:r>
      <w:r>
        <w:rPr>
          <w:rFonts w:ascii="Avenir" w:hAnsi="Avenir"/>
          <w:sz w:val="20"/>
          <w:szCs w:val="20"/>
        </w:rPr>
        <w:t xml:space="preserve">, 5pm WST. </w:t>
      </w:r>
    </w:p>
    <w:p w14:paraId="70666A17" w14:textId="66077C17" w:rsidR="008146CB" w:rsidRDefault="008146CB" w:rsidP="008146CB">
      <w:pPr>
        <w:pStyle w:val="NormalWeb"/>
        <w:rPr>
          <w:rFonts w:ascii="Avenir" w:hAnsi="Avenir"/>
          <w:sz w:val="20"/>
          <w:szCs w:val="20"/>
        </w:rPr>
      </w:pPr>
      <w:r>
        <w:rPr>
          <w:rFonts w:ascii="Avenir" w:hAnsi="Avenir"/>
          <w:sz w:val="20"/>
          <w:szCs w:val="20"/>
        </w:rPr>
        <w:t xml:space="preserve">ENTRY PERIOD: </w:t>
      </w:r>
      <w:r w:rsidR="00197CCF">
        <w:rPr>
          <w:rFonts w:ascii="Avenir" w:hAnsi="Avenir"/>
          <w:sz w:val="20"/>
          <w:szCs w:val="20"/>
        </w:rPr>
        <w:t>Friday 21 July 2023, 9am WST until Sunday 17 September 2023, 5pm WST.</w:t>
      </w:r>
    </w:p>
    <w:p w14:paraId="2400E86C" w14:textId="03BC906F" w:rsidR="008146CB" w:rsidRDefault="008146CB" w:rsidP="008146CB">
      <w:pPr>
        <w:pStyle w:val="NormalWeb"/>
      </w:pPr>
      <w:r>
        <w:rPr>
          <w:rFonts w:ascii="Avenir" w:hAnsi="Avenir"/>
          <w:sz w:val="20"/>
          <w:szCs w:val="20"/>
        </w:rPr>
        <w:t>ELIGIBILITY: Entry is open to residents aged 16 years or older and attending the 202</w:t>
      </w:r>
      <w:r w:rsidR="00197CCF">
        <w:rPr>
          <w:rFonts w:ascii="Avenir" w:hAnsi="Avenir"/>
          <w:sz w:val="20"/>
          <w:szCs w:val="20"/>
        </w:rPr>
        <w:t>3</w:t>
      </w:r>
      <w:r>
        <w:rPr>
          <w:rFonts w:ascii="Avenir" w:hAnsi="Avenir"/>
          <w:sz w:val="20"/>
          <w:szCs w:val="20"/>
        </w:rPr>
        <w:t xml:space="preserve"> Club Marine Perth Boat Show. The promoter reserves the right to verify the eligibility of each entrant. Employees of Premiere Events and Sea-Doo Sport and Leisure including their immediate family are not eligible to enter. </w:t>
      </w:r>
    </w:p>
    <w:p w14:paraId="51E138A5" w14:textId="1E15B850" w:rsidR="008146CB" w:rsidRPr="0087595A" w:rsidRDefault="008146CB" w:rsidP="008146CB">
      <w:pPr>
        <w:rPr>
          <w:rFonts w:ascii="Avenir Book" w:eastAsia="Times New Roman" w:hAnsi="Avenir Book" w:cs="Calibri"/>
          <w:color w:val="000000" w:themeColor="text1"/>
          <w:sz w:val="20"/>
          <w:szCs w:val="20"/>
          <w:lang w:eastAsia="en-GB"/>
        </w:rPr>
      </w:pPr>
      <w:r w:rsidRPr="0087595A">
        <w:rPr>
          <w:rFonts w:ascii="Avenir Book" w:hAnsi="Avenir Book"/>
          <w:color w:val="000000" w:themeColor="text1"/>
          <w:sz w:val="20"/>
          <w:szCs w:val="20"/>
        </w:rPr>
        <w:t xml:space="preserve">PRIZE: 1 x </w:t>
      </w:r>
      <w:r w:rsidRPr="0087595A">
        <w:rPr>
          <w:rFonts w:ascii="Avenir Book" w:eastAsia="Times New Roman" w:hAnsi="Avenir Book" w:cs="Calibri"/>
          <w:color w:val="000000" w:themeColor="text1"/>
          <w:sz w:val="20"/>
          <w:szCs w:val="20"/>
          <w:lang w:eastAsia="en-GB"/>
        </w:rPr>
        <w:t>202</w:t>
      </w:r>
      <w:r w:rsidR="00197CCF">
        <w:rPr>
          <w:rFonts w:ascii="Avenir Book" w:eastAsia="Times New Roman" w:hAnsi="Avenir Book" w:cs="Calibri"/>
          <w:color w:val="000000" w:themeColor="text1"/>
          <w:sz w:val="20"/>
          <w:szCs w:val="20"/>
          <w:lang w:eastAsia="en-GB"/>
        </w:rPr>
        <w:t>3</w:t>
      </w:r>
      <w:r w:rsidRPr="0087595A">
        <w:rPr>
          <w:rFonts w:ascii="Avenir Book" w:eastAsia="Times New Roman" w:hAnsi="Avenir Book" w:cs="Calibri"/>
          <w:color w:val="000000" w:themeColor="text1"/>
          <w:sz w:val="20"/>
          <w:szCs w:val="20"/>
          <w:lang w:eastAsia="en-GB"/>
        </w:rPr>
        <w:t xml:space="preserve"> SEADOO SPARK 2UP 60 plus Dunbier Trailer and Registration. Value: $12,</w:t>
      </w:r>
      <w:r w:rsidR="00197CCF">
        <w:rPr>
          <w:rFonts w:ascii="Avenir Book" w:eastAsia="Times New Roman" w:hAnsi="Avenir Book" w:cs="Calibri"/>
          <w:color w:val="000000" w:themeColor="text1"/>
          <w:sz w:val="20"/>
          <w:szCs w:val="20"/>
          <w:lang w:eastAsia="en-GB"/>
        </w:rPr>
        <w:t>900.</w:t>
      </w:r>
    </w:p>
    <w:p w14:paraId="484701BC" w14:textId="3D3D3B2A" w:rsidR="008146CB" w:rsidRDefault="008146CB" w:rsidP="008146CB">
      <w:pPr>
        <w:pStyle w:val="NormalWeb"/>
        <w:rPr>
          <w:rFonts w:ascii="Avenir" w:hAnsi="Avenir"/>
          <w:sz w:val="20"/>
          <w:szCs w:val="20"/>
        </w:rPr>
      </w:pPr>
      <w:r>
        <w:rPr>
          <w:rFonts w:ascii="Avenir" w:hAnsi="Avenir"/>
          <w:sz w:val="20"/>
          <w:szCs w:val="20"/>
        </w:rPr>
        <w:t>ENTRY: Entry to the competition is via two ways: 1. Through the purchase of online tickets to the 202</w:t>
      </w:r>
      <w:r w:rsidR="00197CCF">
        <w:rPr>
          <w:rFonts w:ascii="Avenir" w:hAnsi="Avenir"/>
          <w:sz w:val="20"/>
          <w:szCs w:val="20"/>
        </w:rPr>
        <w:t>3</w:t>
      </w:r>
      <w:r>
        <w:rPr>
          <w:rFonts w:ascii="Avenir" w:hAnsi="Avenir"/>
          <w:sz w:val="20"/>
          <w:szCs w:val="20"/>
        </w:rPr>
        <w:t xml:space="preserve"> Club Marine Perth Boat Show; or 2. Manual entry to the competition via QR code located within the 202</w:t>
      </w:r>
      <w:r w:rsidR="00197CCF">
        <w:rPr>
          <w:rFonts w:ascii="Avenir" w:hAnsi="Avenir"/>
          <w:sz w:val="20"/>
          <w:szCs w:val="20"/>
        </w:rPr>
        <w:t>3</w:t>
      </w:r>
      <w:r>
        <w:rPr>
          <w:rFonts w:ascii="Avenir" w:hAnsi="Avenir"/>
          <w:sz w:val="20"/>
          <w:szCs w:val="20"/>
        </w:rPr>
        <w:t xml:space="preserve"> Club Marine Perth Boat Show at Perth Convention and Exhibition Centre.</w:t>
      </w:r>
    </w:p>
    <w:p w14:paraId="671A636F" w14:textId="744D5F43" w:rsidR="008146CB" w:rsidRDefault="008146CB" w:rsidP="008146CB">
      <w:pPr>
        <w:pStyle w:val="NormalWeb"/>
      </w:pPr>
      <w:r>
        <w:rPr>
          <w:rFonts w:ascii="Avenir" w:hAnsi="Avenir"/>
          <w:sz w:val="20"/>
          <w:szCs w:val="20"/>
        </w:rPr>
        <w:t>1. Entrants must enter the Promotion by purchasing a ticket to the 202</w:t>
      </w:r>
      <w:r w:rsidR="00197CCF">
        <w:rPr>
          <w:rFonts w:ascii="Avenir" w:hAnsi="Avenir"/>
          <w:sz w:val="20"/>
          <w:szCs w:val="20"/>
        </w:rPr>
        <w:t>3</w:t>
      </w:r>
      <w:r>
        <w:rPr>
          <w:rFonts w:ascii="Avenir" w:hAnsi="Avenir"/>
          <w:sz w:val="20"/>
          <w:szCs w:val="20"/>
        </w:rPr>
        <w:t xml:space="preserve"> Club Marine Perth Boat Show and agree to be entered into the competition by selecting YES via the checkbox. This the allows entry to the competition and accepts the competition’s Terms and Conditions, including subscribing or confirming their existing subscription to the Perth Boat Show newsletter database and agreeing to receive information from Prize Provider, Sea-Doo Sport and Leisure</w:t>
      </w:r>
      <w:r w:rsidR="006035A3">
        <w:rPr>
          <w:rFonts w:ascii="Avenir" w:hAnsi="Avenir"/>
          <w:sz w:val="20"/>
          <w:szCs w:val="20"/>
        </w:rPr>
        <w:t xml:space="preserve"> and/or WA Sea-Doo</w:t>
      </w:r>
      <w:r>
        <w:rPr>
          <w:rFonts w:ascii="Avenir" w:hAnsi="Avenir"/>
          <w:sz w:val="20"/>
          <w:szCs w:val="20"/>
        </w:rPr>
        <w:t xml:space="preserve">. After submitting the required information on the ticketing form, the Entrant will receive one (1) entry into the draw. </w:t>
      </w:r>
    </w:p>
    <w:p w14:paraId="7A6586DE" w14:textId="77777777" w:rsidR="008146CB" w:rsidRDefault="008146CB" w:rsidP="008146CB">
      <w:pPr>
        <w:pStyle w:val="NormalWeb"/>
      </w:pPr>
      <w:r>
        <w:rPr>
          <w:rFonts w:ascii="Avenir" w:hAnsi="Avenir"/>
          <w:sz w:val="20"/>
          <w:szCs w:val="20"/>
        </w:rPr>
        <w:t>Or</w:t>
      </w:r>
      <w:r>
        <w:rPr>
          <w:rFonts w:ascii="Avenir" w:hAnsi="Avenir"/>
          <w:sz w:val="20"/>
          <w:szCs w:val="20"/>
        </w:rPr>
        <w:br/>
        <w:t xml:space="preserve">2. Entrants must scan a QR Code which will be visible on signage at Club Marine Perth Boat Show during the entry period. Entrants must enter the Promotion via the Online Competition Entry Form accessible via QR code, by completing all of the required fields and agreeing to the Terms and Conditions of this promotion (including subscribing or confirming their existing subscription to the Club Marine Perth Boat Show newsletter database and opting-in to communications from the prize sponsors) then selecting the ‘Enter’ button within the Entry Period. After submitting the required information on the entry form at any of the three (3) shows as stated in the Entry Periods, the Entrant will receive one (1) entry into the judging. Entrants are permitted to enter once per show location. </w:t>
      </w:r>
    </w:p>
    <w:p w14:paraId="23F3E1EB" w14:textId="77777777" w:rsidR="008146CB" w:rsidRDefault="008146CB" w:rsidP="008146CB">
      <w:pPr>
        <w:pStyle w:val="NormalWeb"/>
      </w:pPr>
      <w:r>
        <w:rPr>
          <w:rFonts w:ascii="Avenir" w:hAnsi="Avenir"/>
          <w:sz w:val="20"/>
          <w:szCs w:val="20"/>
        </w:rPr>
        <w:t xml:space="preserve">Participants are able to unsubscribe at any time following the Prize Draw via the 'unsubscribe' link in any email communications from the Club Marine Perth Boat Show and Prize Sponsors. </w:t>
      </w:r>
    </w:p>
    <w:p w14:paraId="5E2EC42B" w14:textId="25A45053" w:rsidR="008146CB" w:rsidRDefault="008146CB" w:rsidP="008146CB">
      <w:pPr>
        <w:pStyle w:val="NormalWeb"/>
        <w:rPr>
          <w:rFonts w:ascii="Avenir" w:hAnsi="Avenir"/>
          <w:sz w:val="20"/>
          <w:szCs w:val="20"/>
        </w:rPr>
      </w:pPr>
      <w:r>
        <w:rPr>
          <w:rFonts w:ascii="Avenir" w:hAnsi="Avenir"/>
          <w:sz w:val="20"/>
          <w:szCs w:val="20"/>
        </w:rPr>
        <w:t>WINNER SELECTION: A draw from all entries completed and submitted in accordance with these Terms and Conditions will take place at the Promoter’s address, Unit 2, 92 Frobisher Street, Osborne Park WA 6017. The Prize Winner will be drawn on Monday 1</w:t>
      </w:r>
      <w:r w:rsidR="00197CCF">
        <w:rPr>
          <w:rFonts w:ascii="Avenir" w:hAnsi="Avenir"/>
          <w:sz w:val="20"/>
          <w:szCs w:val="20"/>
        </w:rPr>
        <w:t>8t</w:t>
      </w:r>
      <w:r>
        <w:rPr>
          <w:rFonts w:ascii="Avenir" w:hAnsi="Avenir"/>
          <w:sz w:val="20"/>
          <w:szCs w:val="20"/>
        </w:rPr>
        <w:t>h September 202</w:t>
      </w:r>
      <w:r w:rsidR="00197CCF">
        <w:rPr>
          <w:rFonts w:ascii="Avenir" w:hAnsi="Avenir"/>
          <w:sz w:val="20"/>
          <w:szCs w:val="20"/>
        </w:rPr>
        <w:t>3</w:t>
      </w:r>
      <w:r>
        <w:rPr>
          <w:rFonts w:ascii="Avenir" w:hAnsi="Avenir"/>
          <w:sz w:val="20"/>
          <w:szCs w:val="20"/>
        </w:rPr>
        <w:t xml:space="preserve"> at 11am WST.</w:t>
      </w:r>
      <w:r>
        <w:rPr>
          <w:rFonts w:ascii="Avenir" w:hAnsi="Avenir"/>
          <w:sz w:val="20"/>
          <w:szCs w:val="20"/>
        </w:rPr>
        <w:br/>
        <w:t xml:space="preserve">Winner will be selected by an Electronic Drawing System in the presence of an independent scrutineer appointed by the Promoter. </w:t>
      </w:r>
    </w:p>
    <w:p w14:paraId="4034637D" w14:textId="77777777" w:rsidR="00197CCF" w:rsidRDefault="00197CCF" w:rsidP="008146CB">
      <w:pPr>
        <w:pStyle w:val="NormalWeb"/>
        <w:rPr>
          <w:rFonts w:ascii="Avenir" w:hAnsi="Avenir"/>
          <w:sz w:val="20"/>
          <w:szCs w:val="20"/>
        </w:rPr>
      </w:pPr>
    </w:p>
    <w:p w14:paraId="1B3F09E5" w14:textId="77777777" w:rsidR="00197CCF" w:rsidRDefault="00197CCF" w:rsidP="008146CB">
      <w:pPr>
        <w:pStyle w:val="NormalWeb"/>
      </w:pPr>
    </w:p>
    <w:p w14:paraId="4328909E" w14:textId="77777777" w:rsidR="008146CB" w:rsidRDefault="008146CB" w:rsidP="008146CB">
      <w:pPr>
        <w:pStyle w:val="NormalWeb"/>
      </w:pPr>
      <w:r>
        <w:rPr>
          <w:rFonts w:ascii="Avenir" w:hAnsi="Avenir"/>
          <w:sz w:val="20"/>
          <w:szCs w:val="20"/>
        </w:rPr>
        <w:t xml:space="preserve">WINNER ANNOUNCEMENT: The Prize Winner will be notified by email (and via phone if a contact number is submitted on the entry form) and announced on the Club Marine Perth Boat Show Facebook Page (https://www.facebook.com/perthboatshow). Winner Announcement will take place on the Draw Date. </w:t>
      </w:r>
    </w:p>
    <w:p w14:paraId="0640E5ED" w14:textId="3CBE6BB4" w:rsidR="008146CB" w:rsidRDefault="008146CB" w:rsidP="008146CB">
      <w:pPr>
        <w:pStyle w:val="NormalWeb"/>
      </w:pPr>
      <w:r>
        <w:rPr>
          <w:rFonts w:ascii="Avenir" w:hAnsi="Avenir"/>
          <w:sz w:val="20"/>
          <w:szCs w:val="20"/>
        </w:rPr>
        <w:t>PRIZE CONDITIONS: The Prize is non-transferable and cannot be exchanged or redeemed for cash. The Prize will be forfeited if for any reason, the Prize Winner cannot accept the Prize within 90 days and a redraw will take place on Monday 1</w:t>
      </w:r>
      <w:r w:rsidR="00197CCF">
        <w:rPr>
          <w:rFonts w:ascii="Avenir" w:hAnsi="Avenir"/>
          <w:sz w:val="20"/>
          <w:szCs w:val="20"/>
        </w:rPr>
        <w:t>8</w:t>
      </w:r>
      <w:r>
        <w:rPr>
          <w:rFonts w:ascii="Avenir" w:hAnsi="Avenir"/>
          <w:sz w:val="20"/>
          <w:szCs w:val="20"/>
        </w:rPr>
        <w:t>th December 202</w:t>
      </w:r>
      <w:r w:rsidR="00197CCF">
        <w:rPr>
          <w:rFonts w:ascii="Avenir" w:hAnsi="Avenir"/>
          <w:sz w:val="20"/>
          <w:szCs w:val="20"/>
        </w:rPr>
        <w:t>3</w:t>
      </w:r>
      <w:r>
        <w:rPr>
          <w:rFonts w:ascii="Avenir" w:hAnsi="Avenir"/>
          <w:sz w:val="20"/>
          <w:szCs w:val="20"/>
        </w:rPr>
        <w:t xml:space="preserve"> at the same place as the original prize draw. Prize includes delivery. Any ancillary costs associated with the Prize are not included unless specified. </w:t>
      </w:r>
    </w:p>
    <w:p w14:paraId="02C1777D" w14:textId="77777777" w:rsidR="008146CB" w:rsidRDefault="008146CB" w:rsidP="008146CB">
      <w:pPr>
        <w:pStyle w:val="NormalWeb"/>
      </w:pPr>
      <w:r>
        <w:rPr>
          <w:rFonts w:ascii="Avenir" w:hAnsi="Avenir"/>
          <w:sz w:val="20"/>
          <w:szCs w:val="20"/>
        </w:rPr>
        <w:t>PRIZE CONDITIONS:</w:t>
      </w:r>
      <w:r>
        <w:rPr>
          <w:rFonts w:ascii="Avenir" w:hAnsi="Avenir"/>
          <w:sz w:val="20"/>
          <w:szCs w:val="20"/>
        </w:rPr>
        <w:br/>
        <w:t xml:space="preserve">The winner is responsible for insurance before collection. The prize provider will assist with the registration process and provide in advance the details required to legally achieve registration plus any other legal requirements that must be satisfied. </w:t>
      </w:r>
    </w:p>
    <w:p w14:paraId="5311A756" w14:textId="77777777" w:rsidR="008146CB" w:rsidRDefault="008146CB" w:rsidP="008146CB">
      <w:pPr>
        <w:pStyle w:val="NormalWeb"/>
      </w:pPr>
      <w:r>
        <w:rPr>
          <w:rFonts w:ascii="Avenir" w:hAnsi="Avenir"/>
          <w:sz w:val="20"/>
          <w:szCs w:val="20"/>
        </w:rPr>
        <w:t xml:space="preserve">Sea-Doo Sport and Leisure will not provide the winner with petrol, comprehensive insurance, transport, body, paint or mechanical damage, or any other costs or damages. </w:t>
      </w:r>
    </w:p>
    <w:p w14:paraId="674D7F89" w14:textId="77777777" w:rsidR="008146CB" w:rsidRDefault="008146CB" w:rsidP="008146CB">
      <w:pPr>
        <w:pStyle w:val="NormalWeb"/>
      </w:pPr>
      <w:r>
        <w:rPr>
          <w:rFonts w:ascii="Avenir" w:hAnsi="Avenir"/>
          <w:sz w:val="20"/>
          <w:szCs w:val="20"/>
        </w:rPr>
        <w:t xml:space="preserve">The winner will be responsible for collecting the vehicle from Sea-Doo Sport and Leisure and any expenses they incur while doing so. </w:t>
      </w:r>
    </w:p>
    <w:p w14:paraId="23228DD4" w14:textId="77777777" w:rsidR="008146CB" w:rsidRDefault="008146CB" w:rsidP="008146CB">
      <w:pPr>
        <w:pStyle w:val="NormalWeb"/>
      </w:pPr>
      <w:r>
        <w:rPr>
          <w:rFonts w:ascii="Avenir" w:hAnsi="Avenir"/>
          <w:sz w:val="20"/>
          <w:szCs w:val="20"/>
        </w:rPr>
        <w:t xml:space="preserve">The winner will need a valid Australian driver’s license, a legally compliant and fit for purpose tow vehicle with electric brakes fitted to their tow vehicle prior to collecting the prize. </w:t>
      </w:r>
    </w:p>
    <w:p w14:paraId="7FA7B66F" w14:textId="77777777" w:rsidR="008146CB" w:rsidRDefault="008146CB" w:rsidP="008146CB">
      <w:pPr>
        <w:pStyle w:val="NormalWeb"/>
      </w:pPr>
      <w:r>
        <w:rPr>
          <w:rFonts w:ascii="Avenir" w:hAnsi="Avenir"/>
          <w:sz w:val="20"/>
          <w:szCs w:val="20"/>
        </w:rPr>
        <w:t xml:space="preserve">If the prize is unavailable, for whatever reason, the Promoter reserves the right to substitute the prize for a prize of equal or greater value. The prize must be taken as stated and no compensation will be payable if a winner is unable to use the prize. </w:t>
      </w:r>
    </w:p>
    <w:p w14:paraId="600EB7E8" w14:textId="77777777" w:rsidR="008146CB" w:rsidRDefault="008146CB" w:rsidP="008146CB">
      <w:pPr>
        <w:pStyle w:val="NormalWeb"/>
      </w:pPr>
      <w:r>
        <w:rPr>
          <w:rFonts w:ascii="Avenir" w:hAnsi="Avenir"/>
          <w:sz w:val="20"/>
          <w:szCs w:val="20"/>
        </w:rPr>
        <w:t xml:space="preserve">The Club Marine Perth Boat Show accepts no responsibility for change in prize value between now and the ultimate prize redemption date. </w:t>
      </w:r>
    </w:p>
    <w:p w14:paraId="2FB23B97" w14:textId="77777777" w:rsidR="008146CB" w:rsidRDefault="008146CB" w:rsidP="008146CB">
      <w:pPr>
        <w:pStyle w:val="NormalWeb"/>
      </w:pPr>
      <w:r>
        <w:rPr>
          <w:rFonts w:ascii="Avenir" w:hAnsi="Avenir"/>
          <w:sz w:val="20"/>
          <w:szCs w:val="20"/>
        </w:rPr>
        <w:t xml:space="preserve">It is a condition of accepting the prize that the winner must comply with all the conditions of use of the prize and the prize supplier’s requirements. It is the responsibility of the winner to confirm such conditions with the prize supplier or other relevant third parties. </w:t>
      </w:r>
    </w:p>
    <w:p w14:paraId="63A4D071" w14:textId="77777777" w:rsidR="008146CB" w:rsidRDefault="008146CB" w:rsidP="008146CB">
      <w:pPr>
        <w:pStyle w:val="NormalWeb"/>
      </w:pPr>
      <w:r>
        <w:rPr>
          <w:rFonts w:ascii="Avenir" w:hAnsi="Avenir"/>
          <w:sz w:val="20"/>
          <w:szCs w:val="20"/>
        </w:rPr>
        <w:t xml:space="preserve">PUBLICITY: The Promoter may use Prize Winner’s details for promotional purposes unless a written request is made otherwise. No payment will be given for any publicity achieved as a result of this Promotion. </w:t>
      </w:r>
    </w:p>
    <w:p w14:paraId="44DD6EEB" w14:textId="77777777" w:rsidR="008146CB" w:rsidRDefault="008146CB" w:rsidP="008146CB">
      <w:pPr>
        <w:pStyle w:val="NormalWeb"/>
      </w:pPr>
      <w:r>
        <w:rPr>
          <w:rFonts w:ascii="Avenir" w:hAnsi="Avenir"/>
          <w:sz w:val="20"/>
          <w:szCs w:val="20"/>
        </w:rPr>
        <w:t xml:space="preserve">RELEASE: To the fullest extent permissible by law, each entrant including the Prize Winner and any person partaking in any component of the Prize, releases and indemnifies the Promoter from any claim, loss, damage, injury, expense (including any claim for legal expenses), cost or charge sustained or in any way incurred in connection with the Prize or Promotion or participation in the Prize or Promotion. The Promoter’s responsibility for the provision of prizes is limited to the Prize(s) described in these Terms and Conditions, the Promoter accepts no further liability or commitment beyond those stated and is not liable for any failure of the Promoter’s agents or contractors to supply the Prize(s) as stated. </w:t>
      </w:r>
    </w:p>
    <w:p w14:paraId="7DF50E7A" w14:textId="77777777" w:rsidR="008146CB" w:rsidRDefault="008146CB" w:rsidP="008146CB">
      <w:pPr>
        <w:pStyle w:val="NormalWeb"/>
        <w:rPr>
          <w:rFonts w:ascii="Avenir" w:hAnsi="Avenir"/>
          <w:sz w:val="20"/>
          <w:szCs w:val="20"/>
        </w:rPr>
      </w:pPr>
      <w:r>
        <w:rPr>
          <w:rFonts w:ascii="Avenir" w:hAnsi="Avenir"/>
          <w:sz w:val="20"/>
          <w:szCs w:val="20"/>
        </w:rPr>
        <w:t xml:space="preserve">DISPUTES: In the event of a dispute, the decision of the Promoter is final and binding. </w:t>
      </w:r>
    </w:p>
    <w:p w14:paraId="79DC9B95" w14:textId="77777777" w:rsidR="00197CCF" w:rsidRDefault="00197CCF" w:rsidP="008146CB">
      <w:pPr>
        <w:pStyle w:val="NormalWeb"/>
        <w:rPr>
          <w:rFonts w:ascii="Avenir" w:hAnsi="Avenir"/>
          <w:sz w:val="20"/>
          <w:szCs w:val="20"/>
        </w:rPr>
      </w:pPr>
    </w:p>
    <w:p w14:paraId="64D29F3B" w14:textId="77777777" w:rsidR="00197CCF" w:rsidRDefault="00197CCF" w:rsidP="008146CB">
      <w:pPr>
        <w:pStyle w:val="NormalWeb"/>
      </w:pPr>
    </w:p>
    <w:p w14:paraId="3D3947BF" w14:textId="77777777" w:rsidR="008146CB" w:rsidRDefault="008146CB" w:rsidP="008146CB">
      <w:pPr>
        <w:pStyle w:val="NormalWeb"/>
      </w:pPr>
      <w:r>
        <w:rPr>
          <w:rFonts w:ascii="Avenir" w:hAnsi="Avenir"/>
          <w:sz w:val="20"/>
          <w:szCs w:val="20"/>
        </w:rPr>
        <w:t xml:space="preserve">ALTERATION: Subject to any regulatory requirements, the Promoter reserves the right to alter these Terms and Conditions to address any misinterpretation, misinformation or misunderstanding in the application of these Terms and Conditions, as is permitted by law. The Promoter’s decision will be final. </w:t>
      </w:r>
    </w:p>
    <w:p w14:paraId="598233BE" w14:textId="77777777" w:rsidR="008146CB" w:rsidRDefault="008146CB" w:rsidP="008146CB">
      <w:pPr>
        <w:pStyle w:val="NormalWeb"/>
      </w:pPr>
      <w:r>
        <w:rPr>
          <w:rFonts w:ascii="Avenir" w:hAnsi="Avenir"/>
          <w:sz w:val="20"/>
          <w:szCs w:val="20"/>
        </w:rPr>
        <w:t xml:space="preserve">ACCEPTANCE: Participation in the Promotion constitutes acceptance of these Terms and Conditions. </w:t>
      </w:r>
    </w:p>
    <w:p w14:paraId="7307D331" w14:textId="77777777" w:rsidR="008146CB" w:rsidRDefault="008146CB" w:rsidP="008146CB">
      <w:pPr>
        <w:pStyle w:val="NormalWeb"/>
      </w:pPr>
      <w:r>
        <w:rPr>
          <w:rFonts w:ascii="Avenir" w:hAnsi="Avenir"/>
          <w:sz w:val="20"/>
          <w:szCs w:val="20"/>
        </w:rPr>
        <w:t xml:space="preserve">DISQUALIFICATION: Any failure to comply with these Terms and Conditions may result in immediate disqualification of an entrant or the Prize Winner. Disqualification will be at the Promoter’s sole discretion. </w:t>
      </w:r>
    </w:p>
    <w:p w14:paraId="0E3DF078" w14:textId="77777777" w:rsidR="008146CB" w:rsidRPr="002874D8" w:rsidRDefault="008146CB" w:rsidP="008146CB">
      <w:pPr>
        <w:pStyle w:val="NormalWeb"/>
        <w:rPr>
          <w:rFonts w:ascii="Avenir Book" w:hAnsi="Avenir Book"/>
          <w:sz w:val="20"/>
          <w:szCs w:val="20"/>
        </w:rPr>
      </w:pPr>
      <w:r>
        <w:rPr>
          <w:rFonts w:ascii="Avenir" w:hAnsi="Avenir"/>
          <w:sz w:val="20"/>
          <w:szCs w:val="20"/>
        </w:rPr>
        <w:t xml:space="preserve">CANCELLATION: The Promoter reserves the right to cancel the Promotion at any time prior to the commencement of the Promotion Period for any reason, including, without limitation, if the Promoter determines that the Competition cannot be conducted as planned or should a virus, bug, tampering or unauthorized intervention, technical failure or other cause beyond the Promoter’s control corrupt the administration, security, fairness, integrity or proper play of the competition. In the event any tampering or unauthorised intervention may have occurred, The Promoter reserves the right to void suspect entries at issue. Any attempt to damage the content or operation of this competition is </w:t>
      </w:r>
      <w:r w:rsidRPr="002874D8">
        <w:rPr>
          <w:rFonts w:ascii="Avenir Book" w:hAnsi="Avenir Book"/>
          <w:sz w:val="20"/>
          <w:szCs w:val="20"/>
        </w:rPr>
        <w:t xml:space="preserve">unlawful and subject to possible legal action by the Promoter. </w:t>
      </w:r>
    </w:p>
    <w:p w14:paraId="793EF432" w14:textId="77777777" w:rsidR="008146CB" w:rsidRDefault="008146CB" w:rsidP="008146CB">
      <w:pPr>
        <w:pStyle w:val="NormalWeb"/>
      </w:pPr>
    </w:p>
    <w:p w14:paraId="7F2B22BD" w14:textId="77777777" w:rsidR="008146CB" w:rsidRDefault="008146CB" w:rsidP="008146CB"/>
    <w:p w14:paraId="124912A1" w14:textId="77777777" w:rsidR="008146CB" w:rsidRPr="008146CB" w:rsidRDefault="008146CB" w:rsidP="008146CB">
      <w:pPr>
        <w:rPr>
          <w:rFonts w:ascii="Avenir Book" w:hAnsi="Avenir Book"/>
          <w:b/>
          <w:bCs/>
          <w:noProof/>
          <w:sz w:val="20"/>
          <w:szCs w:val="20"/>
        </w:rPr>
      </w:pPr>
    </w:p>
    <w:p w14:paraId="21DE0BB7" w14:textId="77777777" w:rsidR="008146CB" w:rsidRDefault="008146CB" w:rsidP="008146CB">
      <w:pPr>
        <w:rPr>
          <w:rFonts w:ascii="Avenir Book" w:hAnsi="Avenir Book"/>
          <w:noProof/>
          <w:sz w:val="20"/>
          <w:szCs w:val="20"/>
        </w:rPr>
      </w:pPr>
    </w:p>
    <w:p w14:paraId="22FBB37F" w14:textId="77777777" w:rsidR="008146CB" w:rsidRPr="008146CB" w:rsidRDefault="008146CB" w:rsidP="00E95B72">
      <w:pPr>
        <w:rPr>
          <w:rFonts w:ascii="Avenir Book" w:hAnsi="Avenir Book"/>
          <w:b/>
          <w:bCs/>
          <w:color w:val="000000" w:themeColor="text1"/>
          <w:sz w:val="20"/>
          <w:szCs w:val="20"/>
        </w:rPr>
      </w:pPr>
    </w:p>
    <w:sectPr w:rsidR="008146CB" w:rsidRPr="008146CB" w:rsidSect="00B07D7E">
      <w:headerReference w:type="default" r:id="rId7"/>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23EF0" w14:textId="77777777" w:rsidR="004C121C" w:rsidRDefault="004C121C" w:rsidP="00557FC1">
      <w:r>
        <w:separator/>
      </w:r>
    </w:p>
  </w:endnote>
  <w:endnote w:type="continuationSeparator" w:id="0">
    <w:p w14:paraId="32A1B650" w14:textId="77777777" w:rsidR="004C121C" w:rsidRDefault="004C121C" w:rsidP="0055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71565" w14:textId="77777777" w:rsidR="004C121C" w:rsidRDefault="004C121C" w:rsidP="00557FC1">
      <w:r>
        <w:separator/>
      </w:r>
    </w:p>
  </w:footnote>
  <w:footnote w:type="continuationSeparator" w:id="0">
    <w:p w14:paraId="0FF73B3C" w14:textId="77777777" w:rsidR="004C121C" w:rsidRDefault="004C121C" w:rsidP="00557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2DBF" w14:textId="77777777" w:rsidR="00557FC1" w:rsidRDefault="00557FC1">
    <w:pPr>
      <w:pStyle w:val="Header"/>
    </w:pPr>
    <w:r w:rsidRPr="001A5874">
      <w:rPr>
        <w:noProof/>
      </w:rPr>
      <w:drawing>
        <wp:anchor distT="0" distB="0" distL="114300" distR="114300" simplePos="0" relativeHeight="251659264" behindDoc="0" locked="0" layoutInCell="1" allowOverlap="1" wp14:anchorId="31828E9D" wp14:editId="42B0B10E">
          <wp:simplePos x="0" y="0"/>
          <wp:positionH relativeFrom="column">
            <wp:posOffset>-639699</wp:posOffset>
          </wp:positionH>
          <wp:positionV relativeFrom="paragraph">
            <wp:posOffset>-385445</wp:posOffset>
          </wp:positionV>
          <wp:extent cx="7470648" cy="1058855"/>
          <wp:effectExtent l="0" t="0" r="0"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648" cy="1058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7CB8"/>
    <w:multiLevelType w:val="hybridMultilevel"/>
    <w:tmpl w:val="DD3A9C1E"/>
    <w:lvl w:ilvl="0" w:tplc="3AA40D9E">
      <w:numFmt w:val="bullet"/>
      <w:lvlText w:val="•"/>
      <w:lvlJc w:val="left"/>
      <w:pPr>
        <w:ind w:left="360" w:hanging="360"/>
      </w:pPr>
      <w:rPr>
        <w:rFonts w:ascii="Avenir Book" w:eastAsiaTheme="minorHAnsi" w:hAnsi="Avenir Boo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150BBD"/>
    <w:multiLevelType w:val="hybridMultilevel"/>
    <w:tmpl w:val="D30055BE"/>
    <w:lvl w:ilvl="0" w:tplc="0809000F">
      <w:start w:val="1"/>
      <w:numFmt w:val="decimal"/>
      <w:lvlText w:val="%1."/>
      <w:lvlJc w:val="left"/>
      <w:pPr>
        <w:ind w:left="720" w:hanging="360"/>
      </w:pPr>
    </w:lvl>
    <w:lvl w:ilvl="1" w:tplc="EF9A9B44">
      <w:numFmt w:val="bullet"/>
      <w:lvlText w:val="-"/>
      <w:lvlJc w:val="left"/>
      <w:pPr>
        <w:ind w:left="1440" w:hanging="360"/>
      </w:pPr>
      <w:rPr>
        <w:rFonts w:ascii="Avenir Book" w:eastAsiaTheme="minorHAnsi" w:hAnsi="Avenir Book"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8C364A"/>
    <w:multiLevelType w:val="hybridMultilevel"/>
    <w:tmpl w:val="D592D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BE687F"/>
    <w:multiLevelType w:val="hybridMultilevel"/>
    <w:tmpl w:val="4AEA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2660213">
    <w:abstractNumId w:val="2"/>
  </w:num>
  <w:num w:numId="2" w16cid:durableId="1186947859">
    <w:abstractNumId w:val="3"/>
  </w:num>
  <w:num w:numId="3" w16cid:durableId="20131836">
    <w:abstractNumId w:val="0"/>
  </w:num>
  <w:num w:numId="4" w16cid:durableId="5939743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E4E"/>
    <w:rsid w:val="000475E7"/>
    <w:rsid w:val="00125ABE"/>
    <w:rsid w:val="00197CCF"/>
    <w:rsid w:val="001A5874"/>
    <w:rsid w:val="001D09F4"/>
    <w:rsid w:val="001E68A7"/>
    <w:rsid w:val="00273817"/>
    <w:rsid w:val="0027623F"/>
    <w:rsid w:val="002816FD"/>
    <w:rsid w:val="00404224"/>
    <w:rsid w:val="00450A86"/>
    <w:rsid w:val="00462D54"/>
    <w:rsid w:val="00480B2A"/>
    <w:rsid w:val="00495061"/>
    <w:rsid w:val="004C121C"/>
    <w:rsid w:val="004F7ABB"/>
    <w:rsid w:val="00536E4E"/>
    <w:rsid w:val="00557FC1"/>
    <w:rsid w:val="00585EBE"/>
    <w:rsid w:val="005A7AC1"/>
    <w:rsid w:val="005B2DD8"/>
    <w:rsid w:val="005D2224"/>
    <w:rsid w:val="005E03BF"/>
    <w:rsid w:val="005E07B0"/>
    <w:rsid w:val="0060090E"/>
    <w:rsid w:val="006035A3"/>
    <w:rsid w:val="00713A1A"/>
    <w:rsid w:val="008146CB"/>
    <w:rsid w:val="00841DB0"/>
    <w:rsid w:val="00844B79"/>
    <w:rsid w:val="00882418"/>
    <w:rsid w:val="008F50FC"/>
    <w:rsid w:val="008F682D"/>
    <w:rsid w:val="00941AAE"/>
    <w:rsid w:val="00950305"/>
    <w:rsid w:val="009B3150"/>
    <w:rsid w:val="009C1CF7"/>
    <w:rsid w:val="009E194A"/>
    <w:rsid w:val="00A45A41"/>
    <w:rsid w:val="00AD0153"/>
    <w:rsid w:val="00AE759E"/>
    <w:rsid w:val="00B07D7E"/>
    <w:rsid w:val="00B24902"/>
    <w:rsid w:val="00D06E9E"/>
    <w:rsid w:val="00D666D4"/>
    <w:rsid w:val="00D71095"/>
    <w:rsid w:val="00D75F0F"/>
    <w:rsid w:val="00DE75AA"/>
    <w:rsid w:val="00E63284"/>
    <w:rsid w:val="00E70EB6"/>
    <w:rsid w:val="00E95B72"/>
    <w:rsid w:val="00EA0CEF"/>
    <w:rsid w:val="00EE3376"/>
    <w:rsid w:val="00EF72CC"/>
    <w:rsid w:val="00F17DEC"/>
    <w:rsid w:val="00F84833"/>
    <w:rsid w:val="00F969B7"/>
    <w:rsid w:val="00FC4CED"/>
    <w:rsid w:val="00FD3E96"/>
    <w:rsid w:val="00FE7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A9421"/>
  <w15:chartTrackingRefBased/>
  <w15:docId w15:val="{9525BC34-42BD-9C41-9781-72AD78D2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FC1"/>
    <w:pPr>
      <w:tabs>
        <w:tab w:val="center" w:pos="4513"/>
        <w:tab w:val="right" w:pos="9026"/>
      </w:tabs>
    </w:pPr>
  </w:style>
  <w:style w:type="character" w:customStyle="1" w:styleId="HeaderChar">
    <w:name w:val="Header Char"/>
    <w:basedOn w:val="DefaultParagraphFont"/>
    <w:link w:val="Header"/>
    <w:uiPriority w:val="99"/>
    <w:rsid w:val="00557FC1"/>
  </w:style>
  <w:style w:type="paragraph" w:styleId="Footer">
    <w:name w:val="footer"/>
    <w:basedOn w:val="Normal"/>
    <w:link w:val="FooterChar"/>
    <w:uiPriority w:val="99"/>
    <w:unhideWhenUsed/>
    <w:rsid w:val="00557FC1"/>
    <w:pPr>
      <w:tabs>
        <w:tab w:val="center" w:pos="4513"/>
        <w:tab w:val="right" w:pos="9026"/>
      </w:tabs>
    </w:pPr>
  </w:style>
  <w:style w:type="character" w:customStyle="1" w:styleId="FooterChar">
    <w:name w:val="Footer Char"/>
    <w:basedOn w:val="DefaultParagraphFont"/>
    <w:link w:val="Footer"/>
    <w:uiPriority w:val="99"/>
    <w:rsid w:val="00557FC1"/>
  </w:style>
  <w:style w:type="character" w:styleId="Hyperlink">
    <w:name w:val="Hyperlink"/>
    <w:basedOn w:val="DefaultParagraphFont"/>
    <w:uiPriority w:val="99"/>
    <w:unhideWhenUsed/>
    <w:rsid w:val="00E95B72"/>
    <w:rPr>
      <w:color w:val="0563C1" w:themeColor="hyperlink"/>
      <w:u w:val="single"/>
    </w:rPr>
  </w:style>
  <w:style w:type="character" w:styleId="UnresolvedMention">
    <w:name w:val="Unresolved Mention"/>
    <w:basedOn w:val="DefaultParagraphFont"/>
    <w:uiPriority w:val="99"/>
    <w:semiHidden/>
    <w:unhideWhenUsed/>
    <w:rsid w:val="00E95B72"/>
    <w:rPr>
      <w:color w:val="605E5C"/>
      <w:shd w:val="clear" w:color="auto" w:fill="E1DFDD"/>
    </w:rPr>
  </w:style>
  <w:style w:type="paragraph" w:styleId="ListParagraph">
    <w:name w:val="List Paragraph"/>
    <w:basedOn w:val="Normal"/>
    <w:uiPriority w:val="34"/>
    <w:qFormat/>
    <w:rsid w:val="008F682D"/>
    <w:pPr>
      <w:ind w:left="720"/>
      <w:contextualSpacing/>
    </w:pPr>
  </w:style>
  <w:style w:type="character" w:customStyle="1" w:styleId="apple-converted-space">
    <w:name w:val="apple-converted-space"/>
    <w:basedOn w:val="DefaultParagraphFont"/>
    <w:rsid w:val="00841DB0"/>
  </w:style>
  <w:style w:type="paragraph" w:styleId="NormalWeb">
    <w:name w:val="Normal (Web)"/>
    <w:basedOn w:val="Normal"/>
    <w:uiPriority w:val="99"/>
    <w:semiHidden/>
    <w:unhideWhenUsed/>
    <w:rsid w:val="008146C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03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ren/Library/Group%20Containers/UBF8T346G9.Office/User%20Content.localized/Templates.localized/22PB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22PBS.dotx</Template>
  <TotalTime>1</TotalTime>
  <Pages>3</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Premiere Events</cp:lastModifiedBy>
  <cp:revision>3</cp:revision>
  <cp:lastPrinted>2023-06-26T06:09:00Z</cp:lastPrinted>
  <dcterms:created xsi:type="dcterms:W3CDTF">2023-07-17T06:02:00Z</dcterms:created>
  <dcterms:modified xsi:type="dcterms:W3CDTF">2023-07-17T06:02:00Z</dcterms:modified>
</cp:coreProperties>
</file>